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25A9D" w14:textId="77777777" w:rsidR="00B84C71" w:rsidRPr="003F1C9A" w:rsidRDefault="6BA9C21C" w:rsidP="00B84C71">
      <w:pPr>
        <w:jc w:val="right"/>
        <w:rPr>
          <w:szCs w:val="22"/>
        </w:rPr>
      </w:pPr>
      <w:r w:rsidRPr="00AA0F77">
        <w:t>EELNÕU</w:t>
      </w:r>
    </w:p>
    <w:p w14:paraId="4ACB39FD" w14:textId="77777777" w:rsidR="00317F25" w:rsidRPr="003F1C9A" w:rsidRDefault="00317F25" w:rsidP="00B84C71">
      <w:pPr>
        <w:jc w:val="right"/>
        <w:rPr>
          <w:szCs w:val="22"/>
        </w:rPr>
        <w:sectPr w:rsidR="00317F25" w:rsidRPr="003F1C9A" w:rsidSect="00343F2D">
          <w:pgSz w:w="11906" w:h="16838"/>
          <w:pgMar w:top="1417" w:right="1417" w:bottom="1417" w:left="1021" w:header="709" w:footer="709" w:gutter="0"/>
          <w:cols w:space="708"/>
          <w:docGrid w:linePitch="360"/>
        </w:sectPr>
      </w:pPr>
    </w:p>
    <w:sdt>
      <w:sdtPr>
        <w:rPr>
          <w:b/>
          <w:szCs w:val="22"/>
        </w:rPr>
        <w:id w:val="-1618133239"/>
        <w:placeholder>
          <w:docPart w:val="5ABFF21B6AAC468C8003061BB88173C6"/>
        </w:placeholder>
        <w:date w:fullDate="2026-10-26T00:00:00Z">
          <w:dateFormat w:val="dd.MM.yyyy"/>
          <w:lid w:val="et-EE"/>
          <w:storeMappedDataAs w:val="dateTime"/>
          <w:calendar w:val="gregorian"/>
        </w:date>
      </w:sdtPr>
      <w:sdtEndPr/>
      <w:sdtContent>
        <w:p w14:paraId="717C699C" w14:textId="6A1026C3" w:rsidR="00B84C71" w:rsidRPr="003F1C9A" w:rsidRDefault="00AA0F77" w:rsidP="00C23D47">
          <w:pPr>
            <w:jc w:val="right"/>
            <w:rPr>
              <w:b/>
              <w:szCs w:val="22"/>
            </w:rPr>
          </w:pPr>
          <w:r>
            <w:rPr>
              <w:b/>
              <w:szCs w:val="22"/>
            </w:rPr>
            <w:t>26.10.2026</w:t>
          </w:r>
        </w:p>
      </w:sdtContent>
    </w:sdt>
    <w:p w14:paraId="4CEC898C" w14:textId="77777777" w:rsidR="00B84C71" w:rsidRPr="003F1C9A" w:rsidRDefault="00B84C71" w:rsidP="00B84C71">
      <w:pPr>
        <w:jc w:val="center"/>
        <w:rPr>
          <w:b/>
          <w:szCs w:val="22"/>
        </w:rPr>
      </w:pPr>
    </w:p>
    <w:p w14:paraId="29658DB6" w14:textId="77777777" w:rsidR="00B84C71" w:rsidRPr="003F1C9A" w:rsidRDefault="00B84C71" w:rsidP="00B84C71">
      <w:pPr>
        <w:jc w:val="center"/>
        <w:rPr>
          <w:b/>
          <w:szCs w:val="22"/>
        </w:rPr>
      </w:pPr>
    </w:p>
    <w:p w14:paraId="37FA4E64" w14:textId="77777777" w:rsidR="00B84C71" w:rsidRPr="003F1C9A" w:rsidRDefault="00CE7433" w:rsidP="003C74DB">
      <w:pPr>
        <w:tabs>
          <w:tab w:val="left" w:pos="5790"/>
        </w:tabs>
        <w:spacing w:line="276" w:lineRule="auto"/>
        <w:rPr>
          <w:szCs w:val="22"/>
        </w:rPr>
      </w:pPr>
      <w:r w:rsidRPr="6BA9C21C">
        <w:t>VABARIIGI VALITSUS</w:t>
      </w:r>
      <w:r w:rsidR="003C74DB" w:rsidRPr="003F1C9A">
        <w:rPr>
          <w:szCs w:val="22"/>
        </w:rPr>
        <w:tab/>
      </w:r>
    </w:p>
    <w:p w14:paraId="189E32EA" w14:textId="77777777" w:rsidR="00B84C71" w:rsidRPr="003F1C9A" w:rsidRDefault="6BA9C21C" w:rsidP="00CE7433">
      <w:pPr>
        <w:spacing w:line="276" w:lineRule="auto"/>
        <w:rPr>
          <w:szCs w:val="22"/>
        </w:rPr>
      </w:pPr>
      <w:r>
        <w:t>MÄÄRUS</w:t>
      </w:r>
    </w:p>
    <w:p w14:paraId="0813F3A8" w14:textId="77777777" w:rsidR="00B84C71" w:rsidRPr="003F1C9A" w:rsidRDefault="00B84C71" w:rsidP="00B84C71">
      <w:pPr>
        <w:jc w:val="center"/>
        <w:rPr>
          <w:b/>
          <w:szCs w:val="22"/>
        </w:rPr>
      </w:pPr>
    </w:p>
    <w:p w14:paraId="007733CD" w14:textId="77777777" w:rsidR="00B84C71" w:rsidRPr="003F1C9A" w:rsidRDefault="00B84C71" w:rsidP="00B84C71">
      <w:pPr>
        <w:jc w:val="center"/>
        <w:rPr>
          <w:b/>
          <w:szCs w:val="22"/>
        </w:rPr>
      </w:pPr>
    </w:p>
    <w:p w14:paraId="780AE2B0" w14:textId="77777777" w:rsidR="004068B7" w:rsidRPr="003F1C9A" w:rsidRDefault="004068B7" w:rsidP="00B84C71">
      <w:pPr>
        <w:rPr>
          <w:color w:val="7F7F7F" w:themeColor="text1" w:themeTint="80"/>
          <w:szCs w:val="22"/>
        </w:rPr>
      </w:pPr>
    </w:p>
    <w:p w14:paraId="54A76203" w14:textId="77777777" w:rsidR="004068B7" w:rsidRDefault="004068B7" w:rsidP="00B84C71">
      <w:pPr>
        <w:rPr>
          <w:color w:val="7F7F7F" w:themeColor="text1" w:themeTint="80"/>
          <w:szCs w:val="22"/>
        </w:rPr>
      </w:pPr>
    </w:p>
    <w:p w14:paraId="68FAF609" w14:textId="77777777" w:rsidR="0023272D" w:rsidRPr="003F1C9A" w:rsidRDefault="0023272D" w:rsidP="00B84C71">
      <w:pPr>
        <w:rPr>
          <w:color w:val="7F7F7F" w:themeColor="text1" w:themeTint="80"/>
          <w:szCs w:val="22"/>
        </w:rPr>
      </w:pPr>
    </w:p>
    <w:p w14:paraId="3467FE02" w14:textId="50177425" w:rsidR="00074DA8" w:rsidRPr="0023272D" w:rsidRDefault="0023272D" w:rsidP="0023272D">
      <w:pPr>
        <w:jc w:val="both"/>
        <w:rPr>
          <w:szCs w:val="22"/>
        </w:rPr>
      </w:pPr>
      <w:r w:rsidRPr="005425D0">
        <w:rPr>
          <w:b/>
        </w:rPr>
        <w:t>Vabariigi Valitsuse 5. detsembri 2022. a määruse nr 118</w:t>
      </w:r>
      <w:r>
        <w:rPr>
          <w:b/>
        </w:rPr>
        <w:t xml:space="preserve"> </w:t>
      </w:r>
      <w:r w:rsidRPr="005425D0">
        <w:rPr>
          <w:b/>
        </w:rPr>
        <w:t>„Vaktsiinikindlustusmakse</w:t>
      </w:r>
      <w:r>
        <w:rPr>
          <w:b/>
        </w:rPr>
        <w:t xml:space="preserve"> </w:t>
      </w:r>
      <w:r w:rsidRPr="005425D0">
        <w:rPr>
          <w:b/>
        </w:rPr>
        <w:t>määr“</w:t>
      </w:r>
      <w:r>
        <w:rPr>
          <w:b/>
        </w:rPr>
        <w:t xml:space="preserve"> muutmine</w:t>
      </w:r>
    </w:p>
    <w:p w14:paraId="7E992CB2" w14:textId="77777777" w:rsidR="00EB5F3D" w:rsidRPr="003F1C9A" w:rsidRDefault="00EB5F3D" w:rsidP="00B84C71">
      <w:pPr>
        <w:rPr>
          <w:szCs w:val="22"/>
        </w:rPr>
        <w:sectPr w:rsidR="00EB5F3D" w:rsidRPr="003F1C9A" w:rsidSect="00074DA8">
          <w:type w:val="continuous"/>
          <w:pgSz w:w="11906" w:h="16838"/>
          <w:pgMar w:top="1417" w:right="1417" w:bottom="1417" w:left="1560" w:header="709" w:footer="709" w:gutter="0"/>
          <w:cols w:space="708"/>
          <w:docGrid w:linePitch="360"/>
        </w:sectPr>
      </w:pPr>
    </w:p>
    <w:p w14:paraId="70A54217" w14:textId="77777777" w:rsidR="0023272D" w:rsidRDefault="0023272D" w:rsidP="0023272D">
      <w:pPr>
        <w:rPr>
          <w:szCs w:val="22"/>
        </w:rPr>
      </w:pPr>
    </w:p>
    <w:p w14:paraId="0EE55B54" w14:textId="77777777" w:rsidR="0023272D" w:rsidRPr="003F1C9A" w:rsidRDefault="0023272D" w:rsidP="0023272D">
      <w:pPr>
        <w:rPr>
          <w:szCs w:val="22"/>
        </w:rPr>
        <w:sectPr w:rsidR="0023272D" w:rsidRPr="003F1C9A" w:rsidSect="0023272D">
          <w:type w:val="continuous"/>
          <w:pgSz w:w="11906" w:h="16838"/>
          <w:pgMar w:top="1417" w:right="1417" w:bottom="1417" w:left="1560" w:header="709" w:footer="709" w:gutter="0"/>
          <w:cols w:space="708"/>
          <w:docGrid w:linePitch="360"/>
        </w:sectPr>
      </w:pPr>
      <w:r w:rsidRPr="004330E0">
        <w:rPr>
          <w:szCs w:val="22"/>
        </w:rPr>
        <w:t>Määrus kehtestatakse ravimiseaduse § 99</w:t>
      </w:r>
      <w:r w:rsidRPr="004330E0">
        <w:rPr>
          <w:szCs w:val="22"/>
          <w:vertAlign w:val="superscript"/>
        </w:rPr>
        <w:t>15</w:t>
      </w:r>
      <w:r w:rsidRPr="00F54D94">
        <w:rPr>
          <w:szCs w:val="22"/>
        </w:rPr>
        <w:t xml:space="preserve"> </w:t>
      </w:r>
      <w:r w:rsidRPr="004330E0">
        <w:rPr>
          <w:szCs w:val="22"/>
        </w:rPr>
        <w:t>lõike 8 alusel</w:t>
      </w:r>
      <w:r>
        <w:rPr>
          <w:szCs w:val="22"/>
        </w:rPr>
        <w:t>.</w:t>
      </w:r>
    </w:p>
    <w:p w14:paraId="0FED5972" w14:textId="77777777" w:rsidR="0023272D" w:rsidRPr="003F1C9A" w:rsidRDefault="0023272D" w:rsidP="0023272D">
      <w:pPr>
        <w:rPr>
          <w:szCs w:val="22"/>
        </w:rPr>
      </w:pPr>
    </w:p>
    <w:p w14:paraId="1F8D192C" w14:textId="544BA5C0" w:rsidR="0023272D" w:rsidRPr="00AE3DFF" w:rsidRDefault="0023272D" w:rsidP="0023272D">
      <w:pPr>
        <w:jc w:val="both"/>
        <w:rPr>
          <w:szCs w:val="22"/>
        </w:rPr>
      </w:pPr>
      <w:r w:rsidRPr="00A45646">
        <w:rPr>
          <w:b/>
          <w:bCs/>
          <w:szCs w:val="22"/>
        </w:rPr>
        <w:t>§ 1.</w:t>
      </w:r>
      <w:r w:rsidRPr="00A45646">
        <w:rPr>
          <w:szCs w:val="22"/>
        </w:rPr>
        <w:t xml:space="preserve"> Vabariigi Valitsuse 5. </w:t>
      </w:r>
      <w:r w:rsidRPr="00AE3DFF">
        <w:rPr>
          <w:szCs w:val="22"/>
        </w:rPr>
        <w:t>detsembri 2022. a määruse nr 118 „Vaktsiinikindlustusmakse määr“ § 1 tekst sõnastatakse järgmiselt:</w:t>
      </w:r>
    </w:p>
    <w:p w14:paraId="030B6DA7" w14:textId="77777777" w:rsidR="0023272D" w:rsidRPr="00AE3DFF" w:rsidRDefault="0023272D" w:rsidP="0023272D">
      <w:pPr>
        <w:jc w:val="both"/>
        <w:rPr>
          <w:szCs w:val="22"/>
        </w:rPr>
      </w:pPr>
    </w:p>
    <w:p w14:paraId="687A49C7" w14:textId="51BC1001" w:rsidR="0023272D" w:rsidRPr="00AA0F77" w:rsidRDefault="0023272D" w:rsidP="0023272D">
      <w:pPr>
        <w:jc w:val="both"/>
        <w:rPr>
          <w:szCs w:val="22"/>
        </w:rPr>
      </w:pPr>
      <w:r w:rsidRPr="00AE3DFF">
        <w:rPr>
          <w:szCs w:val="22"/>
        </w:rPr>
        <w:t xml:space="preserve">„Vaktsiinikindlustusmakse </w:t>
      </w:r>
      <w:r w:rsidRPr="00AA0F77">
        <w:rPr>
          <w:szCs w:val="22"/>
        </w:rPr>
        <w:t>määr 2027. aastal on 0 eurot.“.</w:t>
      </w:r>
    </w:p>
    <w:p w14:paraId="366D3448" w14:textId="77777777" w:rsidR="0023272D" w:rsidRPr="00AA0F77" w:rsidRDefault="0023272D" w:rsidP="0023272D">
      <w:pPr>
        <w:jc w:val="both"/>
        <w:rPr>
          <w:szCs w:val="22"/>
        </w:rPr>
      </w:pPr>
    </w:p>
    <w:p w14:paraId="167B8899" w14:textId="4CEFC8C1" w:rsidR="0023272D" w:rsidRPr="003F1C9A" w:rsidRDefault="0023272D" w:rsidP="0023272D">
      <w:pPr>
        <w:jc w:val="both"/>
        <w:rPr>
          <w:szCs w:val="22"/>
        </w:rPr>
      </w:pPr>
      <w:r w:rsidRPr="00AA0F77">
        <w:rPr>
          <w:b/>
          <w:bCs/>
          <w:szCs w:val="22"/>
        </w:rPr>
        <w:t>§ 2.</w:t>
      </w:r>
      <w:r w:rsidRPr="00AA0F77">
        <w:rPr>
          <w:szCs w:val="22"/>
        </w:rPr>
        <w:t xml:space="preserve"> Määrus jõustub 1. jaanuaril 2027. a.</w:t>
      </w:r>
    </w:p>
    <w:p w14:paraId="08DC0724" w14:textId="77777777" w:rsidR="00565A3E" w:rsidRPr="003F1C9A" w:rsidRDefault="00565A3E" w:rsidP="00531CE0">
      <w:pPr>
        <w:rPr>
          <w:szCs w:val="22"/>
        </w:rPr>
      </w:pPr>
    </w:p>
    <w:p w14:paraId="7C0A9A1C" w14:textId="77777777" w:rsidR="00565A3E" w:rsidRPr="003F1C9A" w:rsidRDefault="00565A3E" w:rsidP="00B84C71">
      <w:pPr>
        <w:rPr>
          <w:szCs w:val="22"/>
        </w:rPr>
      </w:pPr>
    </w:p>
    <w:p w14:paraId="3DC7208E" w14:textId="77777777" w:rsidR="00317F25" w:rsidRDefault="00317F25" w:rsidP="00B84C71">
      <w:pPr>
        <w:rPr>
          <w:szCs w:val="22"/>
        </w:rPr>
      </w:pPr>
    </w:p>
    <w:p w14:paraId="1B38AF25" w14:textId="77777777" w:rsidR="00BE3841" w:rsidRPr="003F1C9A" w:rsidRDefault="00BE3841" w:rsidP="00B84C71">
      <w:pPr>
        <w:rPr>
          <w:szCs w:val="22"/>
        </w:rPr>
        <w:sectPr w:rsidR="00BE3841" w:rsidRPr="003F1C9A" w:rsidSect="00531CE0">
          <w:type w:val="continuous"/>
          <w:pgSz w:w="11906" w:h="16838"/>
          <w:pgMar w:top="1417" w:right="1417" w:bottom="1417" w:left="1560" w:header="709" w:footer="709" w:gutter="0"/>
          <w:cols w:space="708"/>
          <w:formProt w:val="0"/>
          <w:docGrid w:linePitch="360"/>
        </w:sectPr>
      </w:pPr>
    </w:p>
    <w:p w14:paraId="68A3E3D3" w14:textId="77777777" w:rsidR="00426326" w:rsidRDefault="00426326" w:rsidP="00B84C71">
      <w:r w:rsidRPr="00426326">
        <w:t>Kristen Michal</w:t>
      </w:r>
    </w:p>
    <w:p w14:paraId="7267F722" w14:textId="432DEF8C" w:rsidR="00253898" w:rsidRPr="003F1C9A" w:rsidRDefault="300E7EBD" w:rsidP="00B84C71">
      <w:r>
        <w:t>p</w:t>
      </w:r>
      <w:r w:rsidR="00531CE0">
        <w:t>eaminister</w:t>
      </w:r>
    </w:p>
    <w:p w14:paraId="1980B942" w14:textId="77777777" w:rsidR="00CE7433" w:rsidRPr="003F1C9A" w:rsidRDefault="00CE7433" w:rsidP="00B84C71">
      <w:pPr>
        <w:rPr>
          <w:szCs w:val="22"/>
        </w:rPr>
      </w:pPr>
    </w:p>
    <w:p w14:paraId="7A4FCDA6" w14:textId="77777777" w:rsidR="00961194" w:rsidRDefault="00643BE1" w:rsidP="00B84C71">
      <w:pPr>
        <w:rPr>
          <w:szCs w:val="22"/>
        </w:rPr>
      </w:pPr>
      <w:r>
        <w:t>Karmen Joller</w:t>
      </w:r>
    </w:p>
    <w:p w14:paraId="62914DBE" w14:textId="77777777" w:rsidR="00225F45" w:rsidRDefault="00643BE1" w:rsidP="00B84C71">
      <w:pPr>
        <w:rPr>
          <w:szCs w:val="22"/>
        </w:rPr>
      </w:pPr>
      <w:r>
        <w:rPr>
          <w:szCs w:val="22"/>
        </w:rPr>
        <w:t>sotsiaalminister</w:t>
      </w:r>
    </w:p>
    <w:p w14:paraId="7B605659" w14:textId="77777777" w:rsidR="00225F45" w:rsidRPr="003F1C9A" w:rsidRDefault="00225F45" w:rsidP="00B84C71">
      <w:pPr>
        <w:rPr>
          <w:szCs w:val="22"/>
        </w:rPr>
      </w:pPr>
    </w:p>
    <w:p w14:paraId="39DD9CDA" w14:textId="77777777" w:rsidR="00565A3E" w:rsidRPr="003F1C9A" w:rsidRDefault="00A67AAB" w:rsidP="00B84C71">
      <w:pPr>
        <w:rPr>
          <w:szCs w:val="22"/>
        </w:rPr>
      </w:pPr>
      <w:r>
        <w:t>Keit Kasemets</w:t>
      </w:r>
    </w:p>
    <w:p w14:paraId="5849C530" w14:textId="2E401EDE" w:rsidR="004D5880" w:rsidRPr="003F1C9A" w:rsidRDefault="00CF7D4E" w:rsidP="00B84C71">
      <w:pPr>
        <w:rPr>
          <w:szCs w:val="22"/>
        </w:rPr>
      </w:pPr>
      <w:r>
        <w:t>r</w:t>
      </w:r>
      <w:r w:rsidR="6BA9C21C">
        <w:t>iigisekretär</w:t>
      </w:r>
    </w:p>
    <w:sectPr w:rsidR="004D5880" w:rsidRPr="003F1C9A" w:rsidSect="00074DA8">
      <w:type w:val="continuous"/>
      <w:pgSz w:w="11906" w:h="16838"/>
      <w:pgMar w:top="1417" w:right="1417" w:bottom="1417" w:left="1560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831A0" w14:textId="77777777" w:rsidR="005316FA" w:rsidRDefault="005316FA" w:rsidP="00786B8E">
      <w:r>
        <w:separator/>
      </w:r>
    </w:p>
  </w:endnote>
  <w:endnote w:type="continuationSeparator" w:id="0">
    <w:p w14:paraId="5DB873E8" w14:textId="77777777" w:rsidR="005316FA" w:rsidRDefault="005316FA" w:rsidP="0078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34CC6" w14:textId="77777777" w:rsidR="005316FA" w:rsidRDefault="005316FA" w:rsidP="00786B8E">
      <w:r>
        <w:separator/>
      </w:r>
    </w:p>
  </w:footnote>
  <w:footnote w:type="continuationSeparator" w:id="0">
    <w:p w14:paraId="0418A3F7" w14:textId="77777777" w:rsidR="005316FA" w:rsidRDefault="005316FA" w:rsidP="00786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72D"/>
    <w:rsid w:val="00000160"/>
    <w:rsid w:val="00013565"/>
    <w:rsid w:val="0003159A"/>
    <w:rsid w:val="00074DA8"/>
    <w:rsid w:val="000757F4"/>
    <w:rsid w:val="000836E2"/>
    <w:rsid w:val="00085DD6"/>
    <w:rsid w:val="0008628F"/>
    <w:rsid w:val="000A47CD"/>
    <w:rsid w:val="000C11A7"/>
    <w:rsid w:val="000F11FB"/>
    <w:rsid w:val="001025A8"/>
    <w:rsid w:val="00115AC2"/>
    <w:rsid w:val="00170305"/>
    <w:rsid w:val="00180C39"/>
    <w:rsid w:val="00194259"/>
    <w:rsid w:val="001969DE"/>
    <w:rsid w:val="001B163A"/>
    <w:rsid w:val="001B5A46"/>
    <w:rsid w:val="001D1D37"/>
    <w:rsid w:val="001E2228"/>
    <w:rsid w:val="001F0EED"/>
    <w:rsid w:val="001F3F2B"/>
    <w:rsid w:val="001F7A5D"/>
    <w:rsid w:val="00225F45"/>
    <w:rsid w:val="00226D56"/>
    <w:rsid w:val="0023272D"/>
    <w:rsid w:val="00253898"/>
    <w:rsid w:val="002C3773"/>
    <w:rsid w:val="002D1628"/>
    <w:rsid w:val="002E53E0"/>
    <w:rsid w:val="002F476D"/>
    <w:rsid w:val="002F5AA6"/>
    <w:rsid w:val="00310BEE"/>
    <w:rsid w:val="00317F25"/>
    <w:rsid w:val="003350C2"/>
    <w:rsid w:val="00343F2D"/>
    <w:rsid w:val="00351DAE"/>
    <w:rsid w:val="003A3ACE"/>
    <w:rsid w:val="003A5D95"/>
    <w:rsid w:val="003C07B6"/>
    <w:rsid w:val="003C74DB"/>
    <w:rsid w:val="003D4481"/>
    <w:rsid w:val="003F1C9A"/>
    <w:rsid w:val="0040241C"/>
    <w:rsid w:val="004037AC"/>
    <w:rsid w:val="0040596D"/>
    <w:rsid w:val="004068B7"/>
    <w:rsid w:val="004156B6"/>
    <w:rsid w:val="00426326"/>
    <w:rsid w:val="0045130C"/>
    <w:rsid w:val="004601C9"/>
    <w:rsid w:val="004630C4"/>
    <w:rsid w:val="004770B3"/>
    <w:rsid w:val="004A77D0"/>
    <w:rsid w:val="004D5880"/>
    <w:rsid w:val="0053056E"/>
    <w:rsid w:val="005316FA"/>
    <w:rsid w:val="00531CE0"/>
    <w:rsid w:val="00534C28"/>
    <w:rsid w:val="00550DF0"/>
    <w:rsid w:val="00561193"/>
    <w:rsid w:val="005624EF"/>
    <w:rsid w:val="00565A3E"/>
    <w:rsid w:val="00573D11"/>
    <w:rsid w:val="005B54F0"/>
    <w:rsid w:val="005C34A2"/>
    <w:rsid w:val="005C3A70"/>
    <w:rsid w:val="005E0879"/>
    <w:rsid w:val="00621DBE"/>
    <w:rsid w:val="00643BE1"/>
    <w:rsid w:val="0064739C"/>
    <w:rsid w:val="00647CDA"/>
    <w:rsid w:val="006563E7"/>
    <w:rsid w:val="006634A1"/>
    <w:rsid w:val="006769F8"/>
    <w:rsid w:val="00684AE2"/>
    <w:rsid w:val="00687BD1"/>
    <w:rsid w:val="00701945"/>
    <w:rsid w:val="00704933"/>
    <w:rsid w:val="0073598E"/>
    <w:rsid w:val="007433E7"/>
    <w:rsid w:val="007504D3"/>
    <w:rsid w:val="00765D95"/>
    <w:rsid w:val="00786B8E"/>
    <w:rsid w:val="007A020E"/>
    <w:rsid w:val="007B45C4"/>
    <w:rsid w:val="007B50ED"/>
    <w:rsid w:val="007D55C6"/>
    <w:rsid w:val="00845BA8"/>
    <w:rsid w:val="00864348"/>
    <w:rsid w:val="00864E12"/>
    <w:rsid w:val="00894800"/>
    <w:rsid w:val="008D79AB"/>
    <w:rsid w:val="008E7B4E"/>
    <w:rsid w:val="009308A6"/>
    <w:rsid w:val="00961194"/>
    <w:rsid w:val="009645EB"/>
    <w:rsid w:val="00975795"/>
    <w:rsid w:val="0099434E"/>
    <w:rsid w:val="009B0089"/>
    <w:rsid w:val="009B5ADF"/>
    <w:rsid w:val="009D7800"/>
    <w:rsid w:val="009F18F7"/>
    <w:rsid w:val="00A67AAB"/>
    <w:rsid w:val="00A769AB"/>
    <w:rsid w:val="00A9738B"/>
    <w:rsid w:val="00AA0F77"/>
    <w:rsid w:val="00AA1558"/>
    <w:rsid w:val="00AB3B03"/>
    <w:rsid w:val="00AC1B49"/>
    <w:rsid w:val="00AC4D9C"/>
    <w:rsid w:val="00AC553E"/>
    <w:rsid w:val="00B111DE"/>
    <w:rsid w:val="00B120B3"/>
    <w:rsid w:val="00B15B68"/>
    <w:rsid w:val="00B24687"/>
    <w:rsid w:val="00B50A8D"/>
    <w:rsid w:val="00B57AE6"/>
    <w:rsid w:val="00B64548"/>
    <w:rsid w:val="00B704A2"/>
    <w:rsid w:val="00B84C71"/>
    <w:rsid w:val="00BE3841"/>
    <w:rsid w:val="00BF654C"/>
    <w:rsid w:val="00C0109A"/>
    <w:rsid w:val="00C10372"/>
    <w:rsid w:val="00C23D47"/>
    <w:rsid w:val="00C246C8"/>
    <w:rsid w:val="00C35123"/>
    <w:rsid w:val="00C4613D"/>
    <w:rsid w:val="00C6609F"/>
    <w:rsid w:val="00C72261"/>
    <w:rsid w:val="00C83AD1"/>
    <w:rsid w:val="00C91E98"/>
    <w:rsid w:val="00CC52F8"/>
    <w:rsid w:val="00CE7433"/>
    <w:rsid w:val="00CF7D4E"/>
    <w:rsid w:val="00D12233"/>
    <w:rsid w:val="00D14130"/>
    <w:rsid w:val="00D401D0"/>
    <w:rsid w:val="00D66CC1"/>
    <w:rsid w:val="00D77075"/>
    <w:rsid w:val="00DC0012"/>
    <w:rsid w:val="00DD34C3"/>
    <w:rsid w:val="00DF1AAC"/>
    <w:rsid w:val="00E45762"/>
    <w:rsid w:val="00E4689A"/>
    <w:rsid w:val="00EB1F28"/>
    <w:rsid w:val="00EB5F3D"/>
    <w:rsid w:val="00F3208B"/>
    <w:rsid w:val="00F344CE"/>
    <w:rsid w:val="00FB0C89"/>
    <w:rsid w:val="00FC4A90"/>
    <w:rsid w:val="00FE42C5"/>
    <w:rsid w:val="00FE6821"/>
    <w:rsid w:val="300E7EBD"/>
    <w:rsid w:val="47E6A047"/>
    <w:rsid w:val="6BA9C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8A53EF"/>
  <w15:docId w15:val="{181FCD08-DDA1-421F-9ED7-EB719B49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4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57AE6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semiHidden/>
    <w:rsid w:val="00074DA8"/>
    <w:rPr>
      <w:rFonts w:ascii="Tahoma" w:hAnsi="Tahoma" w:cs="Tahoma"/>
      <w:sz w:val="16"/>
      <w:szCs w:val="16"/>
    </w:rPr>
  </w:style>
  <w:style w:type="character" w:styleId="Kohatitetekst">
    <w:name w:val="Placeholder Text"/>
    <w:basedOn w:val="Liguvaikefont"/>
    <w:uiPriority w:val="99"/>
    <w:semiHidden/>
    <w:rsid w:val="009F18F7"/>
    <w:rPr>
      <w:color w:val="808080"/>
    </w:rPr>
  </w:style>
  <w:style w:type="character" w:customStyle="1" w:styleId="Laad1">
    <w:name w:val="Laad1"/>
    <w:basedOn w:val="Liguvaikefont"/>
    <w:uiPriority w:val="1"/>
    <w:rsid w:val="00D12233"/>
    <w:rPr>
      <w:rFonts w:ascii="Arial" w:hAnsi="Arial"/>
      <w:sz w:val="20"/>
    </w:rPr>
  </w:style>
  <w:style w:type="character" w:customStyle="1" w:styleId="Laad2">
    <w:name w:val="Laad2"/>
    <w:basedOn w:val="Liguvaikefont"/>
    <w:uiPriority w:val="1"/>
    <w:rsid w:val="00D12233"/>
    <w:rPr>
      <w:rFonts w:ascii="Arial" w:hAnsi="Arial"/>
      <w:sz w:val="20"/>
    </w:rPr>
  </w:style>
  <w:style w:type="character" w:customStyle="1" w:styleId="Laad3">
    <w:name w:val="Laad3"/>
    <w:basedOn w:val="Liguvaikefont"/>
    <w:uiPriority w:val="1"/>
    <w:rsid w:val="004068B7"/>
    <w:rPr>
      <w:rFonts w:ascii="Arial" w:hAnsi="Arial"/>
      <w:color w:val="auto"/>
      <w:sz w:val="20"/>
    </w:rPr>
  </w:style>
  <w:style w:type="character" w:customStyle="1" w:styleId="Laad4">
    <w:name w:val="Laad4"/>
    <w:basedOn w:val="Liguvaikefont"/>
    <w:uiPriority w:val="1"/>
    <w:rsid w:val="00701945"/>
    <w:rPr>
      <w:b/>
    </w:rPr>
  </w:style>
  <w:style w:type="character" w:customStyle="1" w:styleId="Laad5">
    <w:name w:val="Laad5"/>
    <w:basedOn w:val="Liguvaikefont"/>
    <w:uiPriority w:val="1"/>
    <w:rsid w:val="008E7B4E"/>
    <w:rPr>
      <w:rFonts w:ascii="Arial" w:hAnsi="Arial"/>
      <w:sz w:val="20"/>
    </w:rPr>
  </w:style>
  <w:style w:type="character" w:customStyle="1" w:styleId="Laad6">
    <w:name w:val="Laad6"/>
    <w:basedOn w:val="Liguvaikefont"/>
    <w:uiPriority w:val="1"/>
    <w:rsid w:val="004037AC"/>
    <w:rPr>
      <w:rFonts w:ascii="Arial" w:hAnsi="Arial"/>
      <w:b/>
      <w:sz w:val="20"/>
    </w:rPr>
  </w:style>
  <w:style w:type="character" w:customStyle="1" w:styleId="Laad7">
    <w:name w:val="Laad7"/>
    <w:basedOn w:val="Liguvaikefont"/>
    <w:uiPriority w:val="1"/>
    <w:rsid w:val="000F11FB"/>
    <w:rPr>
      <w:rFonts w:ascii="Arial" w:hAnsi="Arial"/>
      <w:sz w:val="20"/>
    </w:rPr>
  </w:style>
  <w:style w:type="paragraph" w:styleId="Jalus">
    <w:name w:val="footer"/>
    <w:basedOn w:val="Normaallaad"/>
    <w:link w:val="JalusMrk"/>
    <w:uiPriority w:val="99"/>
    <w:unhideWhenUsed/>
    <w:rsid w:val="00786B8E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786B8E"/>
    <w:rPr>
      <w:sz w:val="24"/>
      <w:szCs w:val="24"/>
    </w:rPr>
  </w:style>
  <w:style w:type="character" w:styleId="Kommentaariviide">
    <w:name w:val="annotation reference"/>
    <w:basedOn w:val="Liguvaikefont"/>
    <w:uiPriority w:val="99"/>
    <w:semiHidden/>
    <w:unhideWhenUsed/>
    <w:rsid w:val="00D77075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D77075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D77075"/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D77075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D77075"/>
    <w:rPr>
      <w:b/>
      <w:bCs/>
    </w:rPr>
  </w:style>
  <w:style w:type="character" w:customStyle="1" w:styleId="Laad8">
    <w:name w:val="Laad8"/>
    <w:basedOn w:val="Liguvaikefont"/>
    <w:uiPriority w:val="1"/>
    <w:rsid w:val="00647CDA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4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mth17011\Downloads\VV%20m&#228;&#228;ruse%20eeln&#245;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BFF21B6AAC468C8003061BB88173C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6F09F21-1971-4327-ABD1-B0D6CA4E4449}"/>
      </w:docPartPr>
      <w:docPartBody>
        <w:p w:rsidR="009206AD" w:rsidRDefault="009206AD">
          <w:pPr>
            <w:pStyle w:val="5ABFF21B6AAC468C8003061BB88173C6"/>
          </w:pPr>
          <w:r w:rsidRPr="003A5D95">
            <w:t>Kuupäeva sisestamiseks klõpsa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6AD"/>
    <w:rsid w:val="00115AC2"/>
    <w:rsid w:val="005F7D5D"/>
    <w:rsid w:val="007B50ED"/>
    <w:rsid w:val="009206AD"/>
    <w:rsid w:val="009D282A"/>
    <w:rsid w:val="00B1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5ABFF21B6AAC468C8003061BB88173C6">
    <w:name w:val="5ABFF21B6AAC468C8003061BB88173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9AFA899C820A459261CDD3861E6A04" ma:contentTypeVersion="9" ma:contentTypeDescription="Loo uus dokument" ma:contentTypeScope="" ma:versionID="df6f92e275a57aefc40313950477ff3b">
  <xsd:schema xmlns:xsd="http://www.w3.org/2001/XMLSchema" xmlns:xs="http://www.w3.org/2001/XMLSchema" xmlns:p="http://schemas.microsoft.com/office/2006/metadata/properties" xmlns:ns2="7cf6ad32-c592-4409-9e5f-10248b0337f9" targetNamespace="http://schemas.microsoft.com/office/2006/metadata/properties" ma:root="true" ma:fieldsID="a8342d44a4eb3ae969d0b60bff8aa2f7" ns2:_="">
    <xsd:import namespace="7cf6ad32-c592-4409-9e5f-10248b033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eltadokumendilii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6ad32-c592-4409-9e5f-10248b0337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Deltadokumendiliik" ma:index="16" nillable="true" ma:displayName="Delta dokumendiliik" ma:format="Dropdown" ma:internalName="Deltadokumendiliik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ltadokumendiliik xmlns="7cf6ad32-c592-4409-9e5f-10248b0337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97A5A5-4AB9-409E-9FBF-E0C7057A1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f6ad32-c592-4409-9e5f-10248b033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4C4E0-8D8E-45E8-851C-B0652EF8D8DB}">
  <ds:schemaRefs>
    <ds:schemaRef ds:uri="http://schemas.microsoft.com/office/2006/metadata/properties"/>
    <ds:schemaRef ds:uri="http://schemas.microsoft.com/office/infopath/2007/PartnerControls"/>
    <ds:schemaRef ds:uri="7cf6ad32-c592-4409-9e5f-10248b0337f9"/>
  </ds:schemaRefs>
</ds:datastoreItem>
</file>

<file path=customXml/itemProps3.xml><?xml version="1.0" encoding="utf-8"?>
<ds:datastoreItem xmlns:ds="http://schemas.openxmlformats.org/officeDocument/2006/customXml" ds:itemID="{567A62B2-EBCB-4D1C-AE53-1F7D842DDB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VV määruse eelnõu</Template>
  <TotalTime>8</TotalTime>
  <Pages>1</Pages>
  <Words>69</Words>
  <Characters>466</Characters>
  <Application>Microsoft Office Word</Application>
  <DocSecurity>0</DocSecurity>
  <Lines>38</Lines>
  <Paragraphs>17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Justiitsministeerium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Timur Hurt - SOM</dc:creator>
  <cp:lastModifiedBy>Virge Tammaru - RAM</cp:lastModifiedBy>
  <cp:revision>3</cp:revision>
  <cp:lastPrinted>2005-12-07T12:15:00Z</cp:lastPrinted>
  <dcterms:created xsi:type="dcterms:W3CDTF">2026-10-25T00:28:00Z</dcterms:created>
  <dcterms:modified xsi:type="dcterms:W3CDTF">2026-10-26T20:12:00Z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0x0101006D9AFA899C820A459261CDD3861E6A04</vt:lpwstr>
  </property>
  <property fmtid="{D5CDD505-2E9C-101B-9397-08002B2CF9AE}" pid="3" name="sps2001CreationDate">
    <vt:lpwstr/>
  </property>
  <property fmtid="{D5CDD505-2E9C-101B-9397-08002B2CF9AE}" pid="4" name="dateSent">
    <vt:lpwstr/>
  </property>
  <property fmtid="{D5CDD505-2E9C-101B-9397-08002B2CF9AE}" pid="5" name="sps2001Modifier">
    <vt:lpwstr/>
  </property>
  <property fmtid="{D5CDD505-2E9C-101B-9397-08002B2CF9AE}" pid="6" name="addressee_surname">
    <vt:lpwstr/>
  </property>
  <property fmtid="{D5CDD505-2E9C-101B-9397-08002B2CF9AE}" pid="7" name="recordOriginalIdentifier">
    <vt:lpwstr/>
  </property>
  <property fmtid="{D5CDD505-2E9C-101B-9397-08002B2CF9AE}" pid="8" name="originalIdentifier">
    <vt:lpwstr/>
  </property>
  <property fmtid="{D5CDD505-2E9C-101B-9397-08002B2CF9AE}" pid="9" name="dateOriginalIdentifier">
    <vt:lpwstr>1999-11-30T03:00:00Z</vt:lpwstr>
  </property>
  <property fmtid="{D5CDD505-2E9C-101B-9397-08002B2CF9AE}" pid="10" name="receivedSent">
    <vt:lpwstr/>
  </property>
  <property fmtid="{D5CDD505-2E9C-101B-9397-08002B2CF9AE}" pid="11" name="addressee_department">
    <vt:lpwstr/>
  </property>
  <property fmtid="{D5CDD505-2E9C-101B-9397-08002B2CF9AE}" pid="12" name="ebAbsUrl">
    <vt:lpwstr/>
  </property>
  <property fmtid="{D5CDD505-2E9C-101B-9397-08002B2CF9AE}" pid="13" name="restriction">
    <vt:lpwstr>Avalik</vt:lpwstr>
  </property>
  <property fmtid="{D5CDD505-2E9C-101B-9397-08002B2CF9AE}" pid="14" name="dateRegistered">
    <vt:lpwstr/>
  </property>
  <property fmtid="{D5CDD505-2E9C-101B-9397-08002B2CF9AE}" pid="15" name="sps2001Author">
    <vt:lpwstr/>
  </property>
  <property fmtid="{D5CDD505-2E9C-101B-9397-08002B2CF9AE}" pid="16" name="sps2001ModifiedDate">
    <vt:lpwstr/>
  </property>
  <property fmtid="{D5CDD505-2E9C-101B-9397-08002B2CF9AE}" pid="17" name="delta_docName">
    <vt:lpwstr>{Pealkiri}</vt:lpwstr>
  </property>
  <property fmtid="{D5CDD505-2E9C-101B-9397-08002B2CF9AE}" pid="18" name="_dlc_DocIdItemGuid">
    <vt:lpwstr>f3138d96-6ab8-4057-8f7a-59b519ea6610</vt:lpwstr>
  </property>
  <property fmtid="{D5CDD505-2E9C-101B-9397-08002B2CF9AE}" pid="19" name="MSIP_Label_defa4170-0d19-0005-0004-bc88714345d2_Enabled">
    <vt:lpwstr>true</vt:lpwstr>
  </property>
  <property fmtid="{D5CDD505-2E9C-101B-9397-08002B2CF9AE}" pid="20" name="MSIP_Label_defa4170-0d19-0005-0004-bc88714345d2_SetDate">
    <vt:lpwstr>2025-05-27T08:16:25Z</vt:lpwstr>
  </property>
  <property fmtid="{D5CDD505-2E9C-101B-9397-08002B2CF9AE}" pid="21" name="MSIP_Label_defa4170-0d19-0005-0004-bc88714345d2_Method">
    <vt:lpwstr>Standard</vt:lpwstr>
  </property>
  <property fmtid="{D5CDD505-2E9C-101B-9397-08002B2CF9AE}" pid="22" name="MSIP_Label_defa4170-0d19-0005-0004-bc88714345d2_Name">
    <vt:lpwstr>defa4170-0d19-0005-0004-bc88714345d2</vt:lpwstr>
  </property>
  <property fmtid="{D5CDD505-2E9C-101B-9397-08002B2CF9AE}" pid="23" name="MSIP_Label_defa4170-0d19-0005-0004-bc88714345d2_SiteId">
    <vt:lpwstr>8fe098d2-428d-4bd4-9803-7195fe96f0e2</vt:lpwstr>
  </property>
  <property fmtid="{D5CDD505-2E9C-101B-9397-08002B2CF9AE}" pid="24" name="MSIP_Label_defa4170-0d19-0005-0004-bc88714345d2_ActionId">
    <vt:lpwstr>e0ad86ac-55ff-431b-8b21-42d44d4af704</vt:lpwstr>
  </property>
  <property fmtid="{D5CDD505-2E9C-101B-9397-08002B2CF9AE}" pid="25" name="MSIP_Label_defa4170-0d19-0005-0004-bc88714345d2_ContentBits">
    <vt:lpwstr>0</vt:lpwstr>
  </property>
  <property fmtid="{D5CDD505-2E9C-101B-9397-08002B2CF9AE}" pid="26" name="MSIP_Label_defa4170-0d19-0005-0004-bc88714345d2_Tag">
    <vt:lpwstr>10, 3, 0, 1</vt:lpwstr>
  </property>
  <property fmtid="{D5CDD505-2E9C-101B-9397-08002B2CF9AE}" pid="27" name="MediaServiceImageTags">
    <vt:lpwstr/>
  </property>
  <property fmtid="{D5CDD505-2E9C-101B-9397-08002B2CF9AE}" pid="28" name="Order">
    <vt:r8>2753900</vt:r8>
  </property>
  <property fmtid="{D5CDD505-2E9C-101B-9397-08002B2CF9AE}" pid="29" name="xd_Signature">
    <vt:bool>false</vt:bool>
  </property>
  <property fmtid="{D5CDD505-2E9C-101B-9397-08002B2CF9AE}" pid="30" name="xd_ProgID">
    <vt:lpwstr/>
  </property>
  <property fmtid="{D5CDD505-2E9C-101B-9397-08002B2CF9AE}" pid="31" name="_SourceUrl">
    <vt:lpwstr/>
  </property>
  <property fmtid="{D5CDD505-2E9C-101B-9397-08002B2CF9AE}" pid="32" name="_SharedFileIndex">
    <vt:lpwstr/>
  </property>
  <property fmtid="{D5CDD505-2E9C-101B-9397-08002B2CF9AE}" pid="33" name="ComplianceAssetId">
    <vt:lpwstr/>
  </property>
  <property fmtid="{D5CDD505-2E9C-101B-9397-08002B2CF9AE}" pid="34" name="TemplateUrl">
    <vt:lpwstr/>
  </property>
  <property fmtid="{D5CDD505-2E9C-101B-9397-08002B2CF9AE}" pid="35" name="_ExtendedDescription">
    <vt:lpwstr/>
  </property>
  <property fmtid="{D5CDD505-2E9C-101B-9397-08002B2CF9AE}" pid="36" name="TriggerFlowInfo">
    <vt:lpwstr/>
  </property>
</Properties>
</file>